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7EF1" w:rsidRDefault="00567EF1" w:rsidP="00340B44">
      <w:pPr>
        <w:pStyle w:val="Default"/>
        <w:spacing w:line="360" w:lineRule="auto"/>
        <w:jc w:val="right"/>
        <w:rPr>
          <w:b/>
          <w:color w:val="auto"/>
          <w:sz w:val="28"/>
          <w:szCs w:val="28"/>
          <w:lang w:val="uk-UA"/>
        </w:rPr>
      </w:pPr>
      <w:r>
        <w:rPr>
          <w:b/>
          <w:color w:val="auto"/>
          <w:sz w:val="28"/>
          <w:szCs w:val="28"/>
          <w:lang w:val="uk-UA"/>
        </w:rPr>
        <w:t>Додаток В</w:t>
      </w:r>
    </w:p>
    <w:p w:rsidR="00567EF1" w:rsidRPr="001527F9" w:rsidRDefault="00567EF1" w:rsidP="00340B44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 w:rsidRPr="001527F9">
        <w:rPr>
          <w:b/>
          <w:color w:val="auto"/>
          <w:sz w:val="28"/>
          <w:szCs w:val="28"/>
          <w:lang w:val="uk-UA"/>
        </w:rPr>
        <w:t>Здобутки викладача в освітній діяльності</w:t>
      </w:r>
    </w:p>
    <w:p w:rsidR="00567EF1" w:rsidRDefault="00567EF1" w:rsidP="00340B44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 w:rsidRPr="00CB3ED4">
        <w:rPr>
          <w:b/>
          <w:color w:val="auto"/>
          <w:sz w:val="28"/>
          <w:szCs w:val="28"/>
          <w:lang w:val="uk-UA"/>
        </w:rPr>
        <w:t>Нагороди</w:t>
      </w:r>
    </w:p>
    <w:p w:rsidR="00567EF1" w:rsidRPr="00CB3ED4" w:rsidRDefault="00567EF1" w:rsidP="00340B44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5" o:spid="_x0000_s1026" type="#_x0000_t75" alt="сертифікат 2 - 0005" style="position:absolute;left:0;text-align:left;margin-left:240.15pt;margin-top:6.15pt;width:237.35pt;height:335.75pt;z-index:251632128;visibility:visible" stroked="t" strokecolor="#0070c0">
            <v:imagedata r:id="rId6" o:title="" croptop="1079f" cropright="1141f"/>
            <w10:wrap type="square"/>
          </v:shape>
        </w:pict>
      </w:r>
      <w:r>
        <w:rPr>
          <w:noProof/>
          <w:lang w:val="en-US" w:eastAsia="en-US"/>
        </w:rPr>
        <w:pict>
          <v:shape id="Рисунок 6" o:spid="_x0000_s1027" type="#_x0000_t75" alt="сертифікат 2 - 0006" style="position:absolute;left:0;text-align:left;margin-left:-20.65pt;margin-top:6.15pt;width:235.35pt;height:336.7pt;z-index:251633152;visibility:visible" stroked="t" strokecolor="#0070c0">
            <v:imagedata r:id="rId7" o:title="" croptop="1636f" cropright="2479f"/>
            <w10:wrap type="square"/>
          </v:shape>
        </w:pict>
      </w: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tabs>
          <w:tab w:val="left" w:pos="956"/>
        </w:tabs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7" o:spid="_x0000_s1028" type="#_x0000_t75" alt="сертифікат 2 - 0001" style="position:absolute;left:0;text-align:left;margin-left:-17.15pt;margin-top:6.3pt;width:212.1pt;height:299.5pt;z-index:251634176;visibility:visible" stroked="t" strokecolor="#0070c0">
            <v:imagedata r:id="rId8" o:title=""/>
            <w10:wrap type="square"/>
          </v:shape>
        </w:pict>
      </w:r>
      <w:r>
        <w:rPr>
          <w:color w:val="auto"/>
          <w:sz w:val="28"/>
          <w:szCs w:val="28"/>
          <w:lang w:val="uk-UA"/>
        </w:rPr>
        <w:tab/>
      </w: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22" o:spid="_x0000_s1029" type="#_x0000_t75" alt="Подяка за активну участь від проекту vseosvita" style="position:absolute;left:0;text-align:left;margin-left:18.75pt;margin-top:36.85pt;width:239.65pt;height:169.3pt;z-index:251649536;visibility:visible" stroked="t" strokecolor="#002060">
            <v:imagedata r:id="rId9" o:title=""/>
            <w10:wrap type="square"/>
          </v:shape>
        </w:pict>
      </w: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11" o:spid="_x0000_s1030" type="#_x0000_t75" style="position:absolute;left:0;text-align:left;margin-left:21.4pt;margin-top:213.45pt;width:237pt;height:164.55pt;z-index:251638272;visibility:visible" stroked="t" strokecolor="#0070c0">
            <v:imagedata r:id="rId10" o:title="" croptop="15687f" cropbottom="9467f" cropleft="14604f" cropright="14707f"/>
            <w10:wrap type="square"/>
          </v:shape>
        </w:pict>
      </w:r>
      <w:r>
        <w:rPr>
          <w:noProof/>
          <w:lang w:val="en-US" w:eastAsia="en-US"/>
        </w:rPr>
        <w:pict>
          <v:shape id="Рисунок 8" o:spid="_x0000_s1031" type="#_x0000_t75" alt="сертифікат 2 - 0007" style="position:absolute;left:0;text-align:left;margin-left:-227.7pt;margin-top:213.45pt;width:230.15pt;height:162.15pt;z-index:251635200;visibility:visible" stroked="t" strokecolor="#0070c0">
            <v:imagedata r:id="rId11" o:title="" croptop="2142f" cropleft="1738f"/>
            <w10:wrap type="square"/>
          </v:shape>
        </w:pict>
      </w: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1527F9" w:rsidRDefault="00567EF1" w:rsidP="00340B44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 w:rsidRPr="001527F9">
        <w:rPr>
          <w:b/>
          <w:color w:val="auto"/>
          <w:sz w:val="28"/>
          <w:szCs w:val="28"/>
        </w:rPr>
        <w:t>Участь у веб</w:t>
      </w:r>
      <w:r w:rsidRPr="001527F9">
        <w:rPr>
          <w:b/>
          <w:color w:val="auto"/>
          <w:sz w:val="28"/>
          <w:szCs w:val="28"/>
          <w:lang w:val="uk-UA"/>
        </w:rPr>
        <w:t>інарах</w:t>
      </w: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9" o:spid="_x0000_s1032" type="#_x0000_t75" alt="сертифікат1 - 0003" style="position:absolute;left:0;text-align:left;margin-left:244.2pt;margin-top:28.95pt;width:233.9pt;height:171.9pt;z-index:251636224;visibility:visible" stroked="t" strokecolor="#0070c0">
            <v:imagedata r:id="rId12" o:title="" cropright="2415f" gain="1.25"/>
            <w10:wrap type="square"/>
          </v:shape>
        </w:pict>
      </w: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10" o:spid="_x0000_s1033" type="#_x0000_t75" alt="сертифікат1 - 0006" style="position:absolute;left:0;text-align:left;margin-left:243pt;margin-top:279.35pt;width:234.25pt;height:166.55pt;z-index:251637248;visibility:visible;mso-position-horizontal-relative:margin;mso-position-vertical-relative:margin" stroked="t" strokecolor="#0070c0">
            <v:imagedata r:id="rId13" o:title=""/>
            <w10:wrap type="square" anchorx="margin" anchory="margin"/>
          </v:shape>
        </w:pict>
      </w:r>
      <w:r>
        <w:rPr>
          <w:noProof/>
          <w:lang w:val="en-US" w:eastAsia="en-US"/>
        </w:rPr>
        <w:pict>
          <v:shape id="Рисунок 4" o:spid="_x0000_s1034" type="#_x0000_t75" style="position:absolute;left:0;text-align:left;margin-left:-20.8pt;margin-top:2.55pt;width:245.5pt;height:173.4pt;z-index:251631104;visibility:visible" stroked="t" strokecolor="#002060">
            <v:imagedata r:id="rId14" o:title="" croptop="15852f" cropbottom="6550f" cropleft="13468f" cropright="13924f"/>
            <w10:wrap type="square"/>
          </v:shape>
        </w:pict>
      </w: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12" o:spid="_x0000_s1035" type="#_x0000_t75" style="position:absolute;left:0;text-align:left;margin-left:240.35pt;margin-top:211.65pt;width:238.1pt;height:169.1pt;z-index:251639296;visibility:visible" stroked="t" strokecolor="#0070c0">
            <v:imagedata r:id="rId15" o:title="" croptop="15852f" cropbottom="6385f" cropleft="13468f" cropright="13984f"/>
            <w10:wrap type="square"/>
          </v:shape>
        </w:pict>
      </w:r>
      <w:r>
        <w:rPr>
          <w:noProof/>
          <w:lang w:val="en-US" w:eastAsia="en-US"/>
        </w:rPr>
        <w:pict>
          <v:shape id="Рисунок 2" o:spid="_x0000_s1036" type="#_x0000_t75" style="position:absolute;left:0;text-align:left;margin-left:-23.8pt;margin-top:3.15pt;width:245.5pt;height:170.9pt;z-index:251629056;visibility:visible" stroked="t" strokecolor="#002060">
            <v:imagedata r:id="rId16" o:title="" croptop="16158f" cropbottom="6722f" cropleft="13584f" cropright="13672f"/>
            <w10:wrap type="square"/>
          </v:shape>
        </w:pict>
      </w: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3" o:spid="_x0000_s1037" type="#_x0000_t75" style="position:absolute;left:0;text-align:left;margin-left:-23.8pt;margin-top:13.65pt;width:239.7pt;height:166.6pt;z-index:251630080;visibility:visible" stroked="t" strokecolor="#002060">
            <v:imagedata r:id="rId17" o:title="" croptop="16348f" cropbottom="6385f" cropleft="13400f" cropright="13572f"/>
            <w10:wrap type="square"/>
          </v:shape>
        </w:pict>
      </w: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861D9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C5236A" w:rsidRDefault="00567EF1" w:rsidP="00340B44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>
        <w:rPr>
          <w:b/>
          <w:color w:val="auto"/>
          <w:sz w:val="28"/>
          <w:szCs w:val="28"/>
          <w:lang w:val="uk-UA"/>
        </w:rPr>
        <w:t>Участь у науково-практич</w:t>
      </w:r>
      <w:r w:rsidRPr="00C5236A">
        <w:rPr>
          <w:b/>
          <w:color w:val="auto"/>
          <w:sz w:val="28"/>
          <w:szCs w:val="28"/>
          <w:lang w:val="uk-UA"/>
        </w:rPr>
        <w:t>них конференціях</w:t>
      </w: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>
        <w:rPr>
          <w:noProof/>
          <w:lang w:val="en-US" w:eastAsia="en-US"/>
        </w:rPr>
        <w:pict>
          <v:shape id="Рисунок 16" o:spid="_x0000_s1038" type="#_x0000_t75" style="position:absolute;left:0;text-align:left;margin-left:60.25pt;margin-top:19.9pt;width:131.65pt;height:190.55pt;z-index:251643392;visibility:visible" stroked="t" strokecolor="#0070c0">
            <v:imagedata r:id="rId18" o:title="" cropbottom="972f" gain="1.25"/>
            <w10:wrap type="square"/>
          </v:shape>
        </w:pict>
      </w:r>
      <w:r>
        <w:rPr>
          <w:noProof/>
          <w:lang w:val="en-US" w:eastAsia="en-US"/>
        </w:rPr>
        <w:pict>
          <v:shape id="Рисунок 15" o:spid="_x0000_s1039" type="#_x0000_t75" style="position:absolute;left:0;text-align:left;margin-left:245.85pt;margin-top:19.9pt;width:135.55pt;height:195.05pt;z-index:251642368;visibility:visible" stroked="t" strokecolor="#0070c0">
            <v:imagedata r:id="rId19" o:title=""/>
            <w10:wrap type="square"/>
          </v:shape>
        </w:pict>
      </w: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>
        <w:rPr>
          <w:noProof/>
          <w:lang w:val="en-US" w:eastAsia="en-US"/>
        </w:rPr>
        <w:pict>
          <v:shape id="Рисунок 17" o:spid="_x0000_s1040" type="#_x0000_t75" style="position:absolute;left:0;text-align:left;margin-left:131.15pt;margin-top:315.8pt;width:136.55pt;height:191.5pt;z-index:251644416;visibility:visible;mso-wrap-distance-left:0;mso-wrap-distance-right:0;mso-position-horizontal-relative:page;mso-position-vertical-relative:page" o:allowincell="f" stroked="t" strokecolor="#0070c0">
            <v:imagedata r:id="rId20" o:title=""/>
            <w10:wrap type="square" anchorx="page" anchory="page"/>
          </v:shape>
        </w:pict>
      </w:r>
      <w:r>
        <w:rPr>
          <w:noProof/>
          <w:lang w:val="en-US" w:eastAsia="en-US"/>
        </w:rPr>
        <w:pict>
          <v:shape id="Рисунок 14" o:spid="_x0000_s1041" type="#_x0000_t75" style="position:absolute;left:0;text-align:left;margin-left:249.45pt;margin-top:17.6pt;width:136.1pt;height:191.5pt;z-index:251641344;visibility:visible" stroked="t" strokecolor="#0070c0">
            <v:imagedata r:id="rId21" o:title="" croptop="2143f" cropleft="2220f" cropright="1821f"/>
            <w10:wrap type="square"/>
          </v:shape>
        </w:pict>
      </w: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>
        <w:rPr>
          <w:noProof/>
          <w:lang w:val="en-US" w:eastAsia="en-US"/>
        </w:rPr>
        <w:pict>
          <v:shape id="Рисунок 20" o:spid="_x0000_s1042" type="#_x0000_t75" style="position:absolute;left:0;text-align:left;margin-left:132.65pt;margin-top:536.6pt;width:135.05pt;height:188.4pt;z-index:251647488;visibility:visible;mso-wrap-distance-left:0;mso-wrap-distance-right:0;mso-position-horizontal-relative:page;mso-position-vertical-relative:page" o:allowincell="f" stroked="t" strokecolor="#0070c0">
            <v:imagedata r:id="rId22" o:title=""/>
            <w10:wrap type="square" anchorx="page" anchory="page"/>
          </v:shape>
        </w:pict>
      </w:r>
      <w:r>
        <w:rPr>
          <w:noProof/>
          <w:lang w:val="en-US" w:eastAsia="en-US"/>
        </w:rPr>
        <w:pict>
          <v:shape id="Рисунок 21" o:spid="_x0000_s1043" type="#_x0000_t75" style="position:absolute;left:0;text-align:left;margin-left:249.45pt;margin-top:22.9pt;width:135.75pt;height:186.6pt;z-index:251648512;visibility:visible" stroked="t" strokecolor="#0070c0">
            <v:imagedata r:id="rId23" o:title="" croptop="3423f" cropright="2163f"/>
            <w10:wrap type="square"/>
          </v:shape>
        </w:pict>
      </w: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>
        <w:rPr>
          <w:noProof/>
          <w:lang w:val="en-US" w:eastAsia="en-US"/>
        </w:rPr>
        <w:pict>
          <v:shape id="Рисунок 18" o:spid="_x0000_s1044" type="#_x0000_t75" style="position:absolute;left:0;text-align:left;margin-left:120.75pt;margin-top:62.25pt;width:142.05pt;height:203.5pt;z-index:251645440;visibility:visible;mso-wrap-distance-left:0;mso-wrap-distance-right:0;mso-position-horizontal-relative:page;mso-position-vertical-relative:page" o:allowincell="f" stroked="t" strokecolor="#0070c0">
            <v:imagedata r:id="rId24" o:title=""/>
            <w10:wrap type="square" anchorx="page" anchory="page"/>
          </v:shape>
        </w:pict>
      </w:r>
      <w:r>
        <w:rPr>
          <w:noProof/>
          <w:lang w:val="en-US" w:eastAsia="en-US"/>
        </w:rPr>
        <w:pict>
          <v:shape id="Рисунок 26" o:spid="_x0000_s1045" type="#_x0000_t75" style="position:absolute;left:0;text-align:left;margin-left:307.5pt;margin-top:62.25pt;width:142.35pt;height:203.5pt;z-index:251653632;visibility:visible;mso-wrap-distance-left:0;mso-wrap-distance-right:0;mso-position-horizontal-relative:page;mso-position-vertical-relative:page" o:allowincell="f" stroked="t" strokecolor="#0070c0">
            <v:imagedata r:id="rId25" o:title=""/>
            <w10:wrap type="square" anchorx="page" anchory="page"/>
          </v:shape>
        </w:pict>
      </w: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28" o:spid="_x0000_s1046" type="#_x0000_t75" style="position:absolute;left:0;text-align:left;margin-left:50.6pt;margin-top:7.95pt;width:138.3pt;height:194.8pt;z-index:251655680;visibility:visible" stroked="t" strokecolor="#0070c0">
            <v:imagedata r:id="rId26" o:title="" croptop="16045f" cropbottom="8732f" cropleft="23135f" cropright="24374f"/>
            <w10:wrap type="square"/>
          </v:shape>
        </w:pict>
      </w:r>
      <w:r>
        <w:rPr>
          <w:noProof/>
          <w:lang w:val="en-US" w:eastAsia="en-US"/>
        </w:rPr>
        <w:pict>
          <v:shape id="Рисунок 29" o:spid="_x0000_s1047" type="#_x0000_t75" style="position:absolute;left:0;text-align:left;margin-left:235.85pt;margin-top:7.95pt;width:140.85pt;height:194.8pt;z-index:251656704;visibility:visible" stroked="t" strokecolor="#002060">
            <v:imagedata r:id="rId27" o:title="" croptop="16215f" cropbottom="9548f" cropleft="23789f" cropright="23789f"/>
            <w10:wrap type="square"/>
          </v:shape>
        </w:pict>
      </w: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C5236A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>
        <w:rPr>
          <w:noProof/>
          <w:lang w:val="en-US" w:eastAsia="en-US"/>
        </w:rPr>
        <w:pict>
          <v:shape id="Рисунок 34" o:spid="_x0000_s1048" type="#_x0000_t75" style="position:absolute;left:0;text-align:left;margin-left:199.1pt;margin-top:34.55pt;width:259.3pt;height:185.15pt;z-index:251661824;visibility:visible" stroked="t" strokecolor="#0070c0">
            <v:imagedata r:id="rId28" o:title="" croptop="23970f" cropbottom="25508f" cropleft="21577f" cropright="8026f"/>
            <w10:wrap type="square"/>
          </v:shape>
        </w:pict>
      </w: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>
        <w:rPr>
          <w:noProof/>
          <w:lang w:val="en-US" w:eastAsia="en-US"/>
        </w:rPr>
        <w:pict>
          <v:shape id="Рисунок 1" o:spid="_x0000_s1049" type="#_x0000_t75" style="position:absolute;left:0;text-align:left;margin-left:49.85pt;margin-top:2.9pt;width:138.45pt;height:195.5pt;z-index:251654656;visibility:visible" stroked="t" strokecolor="#4f81bd">
            <v:imagedata r:id="rId29" o:title="" croptop="10431f" cropbottom="14999f" cropleft="23548f" cropright="24253f"/>
            <w10:wrap type="square"/>
          </v:shape>
        </w:pict>
      </w: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861D9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A5589D" w:rsidRDefault="00567EF1" w:rsidP="00340B44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>
        <w:rPr>
          <w:b/>
          <w:color w:val="auto"/>
          <w:sz w:val="28"/>
          <w:szCs w:val="28"/>
          <w:lang w:val="uk-UA"/>
        </w:rPr>
        <w:t>Керівництво науково-дослідною роботою студентів</w:t>
      </w: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>
        <w:rPr>
          <w:noProof/>
          <w:lang w:val="en-US" w:eastAsia="en-US"/>
        </w:rPr>
        <w:pict>
          <v:shape id="Рисунок 35" o:spid="_x0000_s1050" type="#_x0000_t75" style="position:absolute;left:0;text-align:left;margin-left:190.9pt;margin-top:21.9pt;width:163.2pt;height:111.8pt;z-index:251662848;visibility:visible" stroked="t" strokecolor="#0070c0">
            <v:imagedata r:id="rId30" o:title="" croptop="24253f" cropbottom="23916f" cropleft="15660f" cropright="9467f" gain="1.25"/>
            <w10:wrap type="square"/>
          </v:shape>
        </w:pict>
      </w:r>
      <w:r>
        <w:rPr>
          <w:noProof/>
          <w:lang w:val="en-US" w:eastAsia="en-US"/>
        </w:rPr>
        <w:pict>
          <v:shape id="Рисунок 23" o:spid="_x0000_s1051" type="#_x0000_t75" style="position:absolute;left:0;text-align:left;margin-left:110.25pt;margin-top:102.75pt;width:129.05pt;height:188.9pt;z-index:251650560;visibility:visible;mso-wrap-distance-left:0;mso-wrap-distance-right:0;mso-position-horizontal-relative:page;mso-position-vertical-relative:page" o:allowincell="f" stroked="t" strokecolor="#0070c0">
            <v:imagedata r:id="rId31" o:title="" gain="1.25"/>
            <w10:wrap type="square" anchorx="page" anchory="page"/>
          </v:shape>
        </w:pict>
      </w: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>
        <w:rPr>
          <w:noProof/>
          <w:lang w:val="en-US" w:eastAsia="en-US"/>
        </w:rPr>
        <w:pict>
          <v:shape id="Рисунок 36" o:spid="_x0000_s1052" type="#_x0000_t75" style="position:absolute;left:0;text-align:left;margin-left:291.35pt;margin-top:4.05pt;width:149.5pt;height:110.15pt;z-index:251663872;visibility:visible" stroked="t" strokecolor="#0070c0">
            <v:imagedata r:id="rId32" o:title="" croptop="24071f" cropbottom="23193f" cropleft="21050f" cropright="4772f" gain="1.25"/>
            <w10:wrap type="square"/>
          </v:shape>
        </w:pict>
      </w: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A5589D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>
        <w:rPr>
          <w:noProof/>
          <w:lang w:val="en-US" w:eastAsia="en-US"/>
        </w:rPr>
        <w:pict>
          <v:shape id="Рисунок 19" o:spid="_x0000_s1053" type="#_x0000_t75" style="position:absolute;left:0;text-align:left;margin-left:110.25pt;margin-top:306pt;width:136.65pt;height:197.85pt;z-index:-251670016;visibility:visible;mso-wrap-distance-left:5pt;mso-wrap-distance-right:5pt;mso-position-horizontal-relative:page;mso-position-vertical-relative:page" stroked="t" strokecolor="#0070c0">
            <v:imagedata r:id="rId33" o:title=""/>
            <w10:wrap type="square" anchorx="page" anchory="page"/>
          </v:shape>
        </w:pict>
      </w:r>
      <w:r>
        <w:rPr>
          <w:noProof/>
          <w:lang w:val="en-US" w:eastAsia="en-US"/>
        </w:rPr>
        <w:pict>
          <v:shape id="Рисунок 13" o:spid="_x0000_s1054" type="#_x0000_t75" style="position:absolute;left:0;text-align:left;margin-left:196.85pt;margin-top:7.05pt;width:143.2pt;height:198.55pt;z-index:251640320;visibility:visible" stroked="t" strokecolor="#0070c0">
            <v:imagedata r:id="rId34" o:title=""/>
            <w10:wrap type="square"/>
          </v:shape>
        </w:pict>
      </w: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>
        <w:rPr>
          <w:noProof/>
          <w:lang w:val="en-US" w:eastAsia="en-US"/>
        </w:rPr>
        <w:pict>
          <v:shape id="Рисунок 24" o:spid="_x0000_s1055" type="#_x0000_t75" style="position:absolute;left:0;text-align:left;margin-left:110.85pt;margin-top:519pt;width:136.95pt;height:192.35pt;z-index:251651584;visibility:visible;mso-wrap-distance-left:0;mso-wrap-distance-right:0;mso-position-horizontal-relative:page;mso-position-vertical-relative:page" o:allowincell="f" stroked="t" strokecolor="#0070c0">
            <v:imagedata r:id="rId35" o:title=""/>
            <w10:wrap type="square" anchorx="page" anchory="page"/>
          </v:shape>
        </w:pict>
      </w: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>
        <w:rPr>
          <w:noProof/>
          <w:lang w:val="en-US" w:eastAsia="en-US"/>
        </w:rPr>
        <w:pict>
          <v:shape id="Рисунок 25" o:spid="_x0000_s1056" type="#_x0000_t75" style="position:absolute;left:0;text-align:left;margin-left:202.85pt;margin-top:13.1pt;width:223pt;height:154.55pt;z-index:251652608;visibility:visible" stroked="t" strokecolor="#0070c0">
            <v:imagedata r:id="rId36" o:title="" cropright="1742f"/>
            <w10:wrap type="square"/>
          </v:shape>
        </w:pict>
      </w: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035EC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861D9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31" o:spid="_x0000_s1057" type="#_x0000_t75" style="position:absolute;left:0;text-align:left;margin-left:237.35pt;margin-top:23.55pt;width:151.25pt;height:212.95pt;z-index:251658752;visibility:visible" stroked="t" strokecolor="#0070c0">
            <v:imagedata r:id="rId37" o:title="" croptop="15755f" cropbottom="9756f" cropleft="23854f" cropright="23928f"/>
            <w10:wrap type="square"/>
          </v:shape>
        </w:pict>
      </w:r>
      <w:r>
        <w:rPr>
          <w:noProof/>
          <w:lang w:val="en-US" w:eastAsia="en-US"/>
        </w:rPr>
        <w:pict>
          <v:shape id="Рисунок 30" o:spid="_x0000_s1058" type="#_x0000_t75" style="position:absolute;left:0;text-align:left;margin-left:45.05pt;margin-top:23.6pt;width:149.55pt;height:212.95pt;z-index:251657728;visibility:visible" stroked="t" strokecolor="#0070c0">
            <v:imagedata r:id="rId38" o:title="" croptop="15962f" cropbottom="9549f" cropleft="23350f" cropright="24629f"/>
            <w10:wrap type="square"/>
          </v:shape>
        </w:pict>
      </w: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1527F9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32" o:spid="_x0000_s1059" type="#_x0000_t75" style="position:absolute;left:0;text-align:left;margin-left:45.35pt;margin-top:23.55pt;width:150pt;height:214.9pt;z-index:251659776;visibility:visible" stroked="t" strokecolor="#0070c0">
            <v:imagedata r:id="rId39" o:title="" cropright="1121f" gain="1.25"/>
            <w10:wrap type="square"/>
          </v:shape>
        </w:pict>
      </w: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33" o:spid="_x0000_s1060" type="#_x0000_t75" style="position:absolute;left:0;text-align:left;margin-left:225.35pt;margin-top:4.45pt;width:236.45pt;height:161.6pt;z-index:251660800;visibility:visible" stroked="t" strokecolor="#0070c0">
            <v:imagedata r:id="rId40" o:title="" croptop="1557f" cropbottom="2095f" cropleft="2610f" cropright="1522f"/>
            <w10:wrap type="square"/>
          </v:shape>
        </w:pict>
      </w: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40B44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A82F4A" w:rsidRDefault="00567EF1" w:rsidP="00340B44"/>
    <w:p w:rsidR="00567EF1" w:rsidRPr="003A6907" w:rsidRDefault="00567EF1" w:rsidP="00340B44">
      <w:pPr>
        <w:tabs>
          <w:tab w:val="left" w:pos="2670"/>
        </w:tabs>
        <w:rPr>
          <w:lang w:val="uk-UA"/>
        </w:rPr>
      </w:pPr>
    </w:p>
    <w:p w:rsidR="00567EF1" w:rsidRDefault="00567EF1" w:rsidP="003A690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F64A37">
        <w:rPr>
          <w:rFonts w:ascii="Times New Roman" w:hAnsi="Times New Roman"/>
          <w:b/>
          <w:sz w:val="28"/>
          <w:szCs w:val="28"/>
        </w:rPr>
        <w:t>ФОТОМАТЕРІАЛИ</w:t>
      </w:r>
    </w:p>
    <w:p w:rsidR="00567EF1" w:rsidRPr="00E131D9" w:rsidRDefault="00567EF1" w:rsidP="003A690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67EF1" w:rsidRPr="00694BC2" w:rsidRDefault="00567EF1" w:rsidP="003A6907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noProof/>
          <w:lang w:val="en-US" w:eastAsia="en-US"/>
        </w:rPr>
        <w:pict>
          <v:shape id="Рисунок 50" o:spid="_x0000_s1061" type="#_x0000_t75" alt="DSC_8838" style="position:absolute;margin-left:54.35pt;margin-top:.75pt;width:341.95pt;height:261.75pt;z-index:251678208;visibility:visible">
            <v:imagedata r:id="rId41" o:title="" croptop="3043f" cropbottom="4447f" cropleft="7715f" cropright="7425f"/>
            <w10:wrap type="square"/>
          </v:shape>
        </w:pict>
      </w:r>
    </w:p>
    <w:p w:rsidR="00567EF1" w:rsidRPr="003E7098" w:rsidRDefault="00567EF1" w:rsidP="003A6907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567EF1" w:rsidRPr="003E7098" w:rsidRDefault="00567EF1" w:rsidP="003A690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 w:eastAsia="en-US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 w:eastAsia="en-US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 w:eastAsia="en-US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rPr>
          <w:color w:val="auto"/>
          <w:sz w:val="28"/>
          <w:szCs w:val="28"/>
          <w:lang w:val="uk-UA"/>
        </w:rPr>
      </w:pPr>
    </w:p>
    <w:p w:rsidR="00567EF1" w:rsidRPr="00E131D9" w:rsidRDefault="00567EF1" w:rsidP="003A6907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 w:rsidRPr="00E131D9">
        <w:rPr>
          <w:b/>
          <w:color w:val="auto"/>
          <w:sz w:val="28"/>
          <w:szCs w:val="28"/>
          <w:lang w:val="uk-UA"/>
        </w:rPr>
        <w:t>Свято «Рідна мова колискова»</w: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37" o:spid="_x0000_s1062" type="#_x0000_t75" alt="20180903_092530" style="position:absolute;left:0;text-align:left;margin-left:58.85pt;margin-top:2.6pt;width:342pt;height:219.45pt;z-index:251664896;visibility:visible">
            <v:imagedata r:id="rId42" o:title="" cropbottom="3616f" cropleft="6224f" cropright="5090f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E131D9" w:rsidRDefault="00567EF1" w:rsidP="003A6907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 w:rsidRPr="00E131D9">
        <w:rPr>
          <w:b/>
          <w:color w:val="auto"/>
          <w:sz w:val="28"/>
          <w:szCs w:val="28"/>
          <w:lang w:val="uk-UA"/>
        </w:rPr>
        <w:t>Мовний брейн-ринг «Ти – супер!»</w: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41" o:spid="_x0000_s1063" type="#_x0000_t75" alt="DSC01957" style="position:absolute;left:0;text-align:left;margin-left:37.85pt;margin-top:-6.75pt;width:380.3pt;height:228.45pt;z-index:251668992;visibility:visible">
            <v:imagedata r:id="rId43" o:title="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E131D9" w:rsidRDefault="00567EF1" w:rsidP="003A6907">
      <w:pPr>
        <w:pStyle w:val="Default"/>
        <w:spacing w:line="276" w:lineRule="auto"/>
        <w:jc w:val="center"/>
        <w:rPr>
          <w:b/>
          <w:color w:val="auto"/>
          <w:sz w:val="28"/>
          <w:szCs w:val="28"/>
          <w:lang w:val="uk-UA"/>
        </w:rPr>
      </w:pPr>
      <w:r w:rsidRPr="00E131D9">
        <w:rPr>
          <w:b/>
          <w:color w:val="auto"/>
          <w:sz w:val="28"/>
          <w:szCs w:val="28"/>
          <w:lang w:val="uk-UA"/>
        </w:rPr>
        <w:t xml:space="preserve">Виступ на засіданні СНТ </w:t>
      </w:r>
    </w:p>
    <w:p w:rsidR="00567EF1" w:rsidRPr="00E131D9" w:rsidRDefault="00567EF1" w:rsidP="003A6907">
      <w:pPr>
        <w:pStyle w:val="Default"/>
        <w:spacing w:line="276" w:lineRule="auto"/>
        <w:jc w:val="center"/>
        <w:rPr>
          <w:b/>
          <w:color w:val="auto"/>
          <w:sz w:val="28"/>
          <w:szCs w:val="28"/>
          <w:lang w:val="uk-UA"/>
        </w:rPr>
      </w:pPr>
      <w:r w:rsidRPr="00E131D9">
        <w:rPr>
          <w:b/>
          <w:color w:val="auto"/>
          <w:sz w:val="28"/>
          <w:szCs w:val="28"/>
          <w:lang w:val="uk-UA"/>
        </w:rPr>
        <w:t>«</w:t>
      </w:r>
      <w:r w:rsidRPr="00E131D9">
        <w:rPr>
          <w:b/>
          <w:sz w:val="28"/>
          <w:szCs w:val="28"/>
          <w:lang w:val="uk-UA"/>
        </w:rPr>
        <w:t>Виховання красою слова у спадщині В.Сухомлинського»</w: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38" o:spid="_x0000_s1064" type="#_x0000_t75" alt="72331693" style="position:absolute;left:0;text-align:left;margin-left:35.35pt;margin-top:7.4pt;width:382.8pt;height:228pt;z-index:251665920;visibility:visible">
            <v:imagedata r:id="rId44" o:title="" croptop="3202f" cropbottom="1809f" cropleft="6556f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E131D9" w:rsidRDefault="00567EF1" w:rsidP="003A690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E131D9">
        <w:rPr>
          <w:rFonts w:ascii="Times New Roman" w:hAnsi="Times New Roman"/>
          <w:b/>
          <w:sz w:val="28"/>
          <w:szCs w:val="28"/>
        </w:rPr>
        <w:t>Засідання студентського наукового товариства</w:t>
      </w:r>
    </w:p>
    <w:p w:rsidR="00567EF1" w:rsidRPr="00E131D9" w:rsidRDefault="00567EF1" w:rsidP="003A690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E131D9">
        <w:rPr>
          <w:b/>
          <w:sz w:val="28"/>
          <w:szCs w:val="28"/>
        </w:rPr>
        <w:t xml:space="preserve"> «</w:t>
      </w:r>
      <w:r w:rsidRPr="00E131D9">
        <w:rPr>
          <w:rFonts w:ascii="Times New Roman" w:hAnsi="Times New Roman"/>
          <w:b/>
          <w:sz w:val="28"/>
          <w:szCs w:val="28"/>
        </w:rPr>
        <w:t>Сторінками педагогічних праць В.О. Сухомлинського»</w:t>
      </w:r>
    </w:p>
    <w:p w:rsidR="00567EF1" w:rsidRPr="002E1A32" w:rsidRDefault="00567EF1" w:rsidP="003A690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39" o:spid="_x0000_s1065" type="#_x0000_t75" alt="BkyQQh8agDY" style="position:absolute;left:0;text-align:left;margin-left:39.35pt;margin-top:18.45pt;width:382.8pt;height:292.2pt;z-index:251666944;visibility:visible">
            <v:imagedata r:id="rId45" o:title="" croptop="5826f" cropbottom="2309f" cropleft="5691f" cropright="3455f" gain="1.25" blacklevel="6554f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276" w:lineRule="auto"/>
        <w:jc w:val="both"/>
        <w:rPr>
          <w:color w:val="auto"/>
          <w:sz w:val="28"/>
          <w:szCs w:val="28"/>
          <w:lang w:val="uk-UA"/>
        </w:rPr>
      </w:pPr>
    </w:p>
    <w:p w:rsidR="00567EF1" w:rsidRPr="00F45D5D" w:rsidRDefault="00567EF1" w:rsidP="003A6907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 w:rsidRPr="00F45D5D">
        <w:rPr>
          <w:b/>
          <w:color w:val="auto"/>
          <w:sz w:val="28"/>
          <w:szCs w:val="28"/>
          <w:lang w:val="uk-UA"/>
        </w:rPr>
        <w:t>Переможці конкурсу педагогічної майстерності «Я іду до професії»</w: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40" o:spid="_x0000_s1066" type="#_x0000_t75" alt="44931263" style="position:absolute;left:0;text-align:left;margin-left:35.6pt;margin-top:4.3pt;width:382.8pt;height:255.7pt;z-index:251667968;visibility:visible">
            <v:imagedata r:id="rId46" o:title="" cropbottom="8983f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F45D5D" w:rsidRDefault="00567EF1" w:rsidP="003A6907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 w:rsidRPr="00F45D5D">
        <w:rPr>
          <w:b/>
          <w:color w:val="auto"/>
          <w:sz w:val="28"/>
          <w:szCs w:val="28"/>
          <w:lang w:val="uk-UA"/>
        </w:rPr>
        <w:t xml:space="preserve">Літературна вітальня «На п’єдесталі» </w: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42" o:spid="_x0000_s1067" type="#_x0000_t75" alt="DSC01630" style="position:absolute;left:0;text-align:left;margin-left:9.85pt;margin-top:10.85pt;width:427.55pt;height:240.85pt;z-index:251670016;visibility:visible">
            <v:imagedata r:id="rId47" o:title="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F45D5D" w:rsidRDefault="00567EF1" w:rsidP="003A6907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 w:rsidRPr="00F45D5D">
        <w:rPr>
          <w:b/>
          <w:color w:val="auto"/>
          <w:sz w:val="28"/>
          <w:szCs w:val="28"/>
          <w:lang w:val="uk-UA"/>
        </w:rPr>
        <w:t>У музеї коледжу. Зустріч з ветеранами освітянської ниви</w: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43" o:spid="_x0000_s1068" type="#_x0000_t75" alt="DSC_8539" style="position:absolute;left:0;text-align:left;margin-left:9.85pt;margin-top:3.35pt;width:427.55pt;height:284.1pt;z-index:251671040;visibility:visible">
            <v:imagedata r:id="rId48" o:title="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F45D5D" w:rsidRDefault="00567EF1" w:rsidP="003A6907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 w:rsidRPr="00F45D5D">
        <w:rPr>
          <w:b/>
          <w:color w:val="auto"/>
          <w:sz w:val="28"/>
          <w:szCs w:val="28"/>
          <w:lang w:val="uk-UA"/>
        </w:rPr>
        <w:t>У музеї коледжу. Святкуємо День міста</w: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46" o:spid="_x0000_s1069" type="#_x0000_t75" alt="P81119-152902" style="position:absolute;left:0;text-align:left;margin-left:36.1pt;margin-top:-10.45pt;width:370pt;height:292pt;z-index:251674112;visibility:visible">
            <v:imagedata r:id="rId49" o:title="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F45D5D" w:rsidRDefault="00567EF1" w:rsidP="003A6907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 w:rsidRPr="00F45D5D">
        <w:rPr>
          <w:b/>
          <w:color w:val="auto"/>
          <w:sz w:val="28"/>
          <w:szCs w:val="28"/>
          <w:lang w:val="uk-UA"/>
        </w:rPr>
        <w:t>День відкритих дверей у музеї коледжу</w: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47" o:spid="_x0000_s1070" type="#_x0000_t75" alt="DSC01399" style="position:absolute;left:0;text-align:left;margin-left:36.1pt;margin-top:23.2pt;width:373.5pt;height:209.95pt;z-index:251675136;visibility:visible">
            <v:imagedata r:id="rId50" o:title="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F45D5D" w:rsidRDefault="00567EF1" w:rsidP="003A6907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 w:rsidRPr="00F45D5D">
        <w:rPr>
          <w:b/>
          <w:color w:val="auto"/>
          <w:sz w:val="28"/>
          <w:szCs w:val="28"/>
          <w:lang w:val="uk-UA"/>
        </w:rPr>
        <w:t>Екскурсія для учасників художнього колективу «Спогад»</w: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44" o:spid="_x0000_s1071" type="#_x0000_t75" alt="Fhg0KJTvoTA" style="position:absolute;left:0;text-align:left;margin-left:24.1pt;margin-top:-16.65pt;width:390.25pt;height:292.6pt;z-index:251672064;visibility:visible">
            <v:imagedata r:id="rId51" o:title="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F45D5D" w:rsidRDefault="00567EF1" w:rsidP="003A6907">
      <w:pPr>
        <w:pStyle w:val="Default"/>
        <w:spacing w:line="360" w:lineRule="auto"/>
        <w:ind w:firstLine="708"/>
        <w:rPr>
          <w:b/>
          <w:color w:val="auto"/>
          <w:sz w:val="28"/>
          <w:szCs w:val="28"/>
          <w:lang w:val="uk-UA"/>
        </w:rPr>
      </w:pPr>
      <w:r w:rsidRPr="00F45D5D">
        <w:rPr>
          <w:b/>
          <w:color w:val="auto"/>
          <w:sz w:val="28"/>
          <w:szCs w:val="28"/>
          <w:lang w:val="uk-UA"/>
        </w:rPr>
        <w:t>Літературно-музична композиція «Слався, Тарасе великий! »</w: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48" o:spid="_x0000_s1072" type="#_x0000_t75" alt="IMG_20180301_160311" style="position:absolute;left:0;text-align:left;margin-left:32.35pt;margin-top:8.7pt;width:388.75pt;height:299.35pt;z-index:251676160;visibility:visible">
            <v:imagedata r:id="rId52" o:title="" croptop="8473f" cropleft="4544f" cropright="5429f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F45D5D" w:rsidRDefault="00567EF1" w:rsidP="003A6907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 w:rsidRPr="00F45D5D">
        <w:rPr>
          <w:b/>
          <w:color w:val="auto"/>
          <w:sz w:val="28"/>
          <w:szCs w:val="28"/>
          <w:lang w:val="uk-UA"/>
        </w:rPr>
        <w:t>Конкурс ораторського мистецтва «У полоні Шевченкового слова»</w: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45" o:spid="_x0000_s1073" type="#_x0000_t75" alt="IMG-245bce6e43ffb07166b7984c2185ab42-V" style="position:absolute;left:0;text-align:left;margin-left:106.85pt;margin-top:-7.2pt;width:257.25pt;height:323.25pt;z-index:251673088;visibility:visible">
            <v:imagedata r:id="rId53" o:title="" croptop="3765f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F45D5D" w:rsidRDefault="00567EF1" w:rsidP="003A6907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 w:rsidRPr="00F45D5D">
        <w:rPr>
          <w:b/>
          <w:color w:val="auto"/>
          <w:sz w:val="28"/>
          <w:szCs w:val="28"/>
          <w:lang w:val="uk-UA"/>
        </w:rPr>
        <w:t>Відкриття мовно-літературного конкурсу імені Т.Г. Шевченка</w: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_x0000_s1074" type="#_x0000_t75" style="position:absolute;left:0;text-align:left;margin-left:113.6pt;margin-top:12.35pt;width:231.75pt;height:273pt;z-index:251679232;visibility:visible">
            <v:imagedata r:id="rId54" o:title="" croptop="862f" cropbottom="1908f" cropleft="1803f" cropright="1817f" gain="1.25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center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center"/>
        <w:rPr>
          <w:color w:val="auto"/>
          <w:sz w:val="28"/>
          <w:szCs w:val="28"/>
          <w:lang w:val="uk-UA"/>
        </w:rPr>
      </w:pPr>
    </w:p>
    <w:p w:rsidR="00567EF1" w:rsidRPr="00F45D5D" w:rsidRDefault="00567EF1" w:rsidP="003A6907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 w:rsidRPr="00F45D5D">
        <w:rPr>
          <w:b/>
          <w:color w:val="auto"/>
          <w:sz w:val="28"/>
          <w:szCs w:val="28"/>
          <w:lang w:val="uk-UA"/>
        </w:rPr>
        <w:t>Учасниця фестивалю «Вишивана Україна»</w: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49" o:spid="_x0000_s1075" type="#_x0000_t75" alt="DSC_2105" style="position:absolute;left:0;text-align:left;margin-left:12.85pt;margin-top:5.9pt;width:431.5pt;height:286.6pt;z-index:251677184;visibility:visible">
            <v:imagedata r:id="rId55" o:title="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F45D5D" w:rsidRDefault="00567EF1" w:rsidP="003A6907">
      <w:pPr>
        <w:pStyle w:val="Default"/>
        <w:spacing w:line="360" w:lineRule="auto"/>
        <w:jc w:val="center"/>
        <w:rPr>
          <w:b/>
          <w:sz w:val="28"/>
          <w:szCs w:val="28"/>
          <w:lang w:val="uk-UA"/>
        </w:rPr>
      </w:pPr>
      <w:r w:rsidRPr="00F45D5D">
        <w:rPr>
          <w:b/>
          <w:sz w:val="28"/>
          <w:szCs w:val="28"/>
          <w:lang w:val="uk-UA"/>
        </w:rPr>
        <w:t>Переможці фотоконкурсу «Читаймо Сухомлинського разом»</w: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52" o:spid="_x0000_s1076" type="#_x0000_t75" alt="IMG_8435" style="position:absolute;left:0;text-align:left;margin-left:21.4pt;margin-top:23.75pt;width:422.95pt;height:282pt;z-index:251680256;visibility:visible">
            <v:imagedata r:id="rId56" o:title="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276" w:lineRule="auto"/>
        <w:jc w:val="center"/>
        <w:rPr>
          <w:b/>
          <w:color w:val="auto"/>
          <w:sz w:val="28"/>
          <w:szCs w:val="28"/>
          <w:lang w:val="uk-UA"/>
        </w:rPr>
      </w:pPr>
      <w:r w:rsidRPr="00F45D5D">
        <w:rPr>
          <w:b/>
          <w:color w:val="auto"/>
          <w:sz w:val="28"/>
          <w:szCs w:val="28"/>
          <w:lang w:val="uk-UA"/>
        </w:rPr>
        <w:t>Член журі обласного етапу конкурсу</w:t>
      </w:r>
    </w:p>
    <w:p w:rsidR="00567EF1" w:rsidRPr="00F45D5D" w:rsidRDefault="00567EF1" w:rsidP="003A6907">
      <w:pPr>
        <w:pStyle w:val="Default"/>
        <w:spacing w:line="276" w:lineRule="auto"/>
        <w:jc w:val="center"/>
        <w:rPr>
          <w:b/>
          <w:color w:val="auto"/>
          <w:sz w:val="28"/>
          <w:szCs w:val="28"/>
          <w:lang w:val="uk-UA"/>
        </w:rPr>
      </w:pPr>
      <w:r w:rsidRPr="00F45D5D">
        <w:rPr>
          <w:b/>
          <w:color w:val="auto"/>
          <w:sz w:val="28"/>
          <w:szCs w:val="28"/>
          <w:lang w:val="uk-UA"/>
        </w:rPr>
        <w:t>знавців української мови імені П.</w:t>
      </w:r>
      <w:r>
        <w:rPr>
          <w:b/>
          <w:color w:val="auto"/>
          <w:sz w:val="28"/>
          <w:szCs w:val="28"/>
          <w:lang w:val="uk-UA"/>
        </w:rPr>
        <w:t> </w:t>
      </w:r>
      <w:r w:rsidRPr="00F45D5D">
        <w:rPr>
          <w:b/>
          <w:color w:val="auto"/>
          <w:sz w:val="28"/>
          <w:szCs w:val="28"/>
          <w:lang w:val="uk-UA"/>
        </w:rPr>
        <w:t>Яцика</w: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center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53" o:spid="_x0000_s1077" type="#_x0000_t75" alt="DSC02465" style="position:absolute;left:0;text-align:left;margin-left:19.05pt;margin-top:5.55pt;width:434.3pt;height:244.5pt;z-index:251681280;visibility:visible">
            <v:imagedata r:id="rId57" o:title="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center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center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center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center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center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center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center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center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center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center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276" w:lineRule="auto"/>
        <w:jc w:val="center"/>
        <w:rPr>
          <w:b/>
          <w:color w:val="auto"/>
          <w:sz w:val="28"/>
          <w:szCs w:val="28"/>
          <w:lang w:val="uk-UA"/>
        </w:rPr>
      </w:pPr>
    </w:p>
    <w:p w:rsidR="00567EF1" w:rsidRPr="0036782F" w:rsidRDefault="00567EF1" w:rsidP="003A6907">
      <w:pPr>
        <w:pStyle w:val="Default"/>
        <w:spacing w:line="276" w:lineRule="auto"/>
        <w:jc w:val="center"/>
        <w:rPr>
          <w:b/>
          <w:color w:val="auto"/>
          <w:sz w:val="28"/>
          <w:szCs w:val="28"/>
          <w:lang w:val="uk-UA"/>
        </w:rPr>
      </w:pPr>
      <w:r w:rsidRPr="0036782F">
        <w:rPr>
          <w:b/>
          <w:color w:val="auto"/>
          <w:sz w:val="28"/>
          <w:szCs w:val="28"/>
          <w:lang w:val="uk-UA"/>
        </w:rPr>
        <w:t xml:space="preserve">Сценічний майданчик </w:t>
      </w:r>
    </w:p>
    <w:p w:rsidR="00567EF1" w:rsidRPr="0036782F" w:rsidRDefault="00567EF1" w:rsidP="003A6907">
      <w:pPr>
        <w:pStyle w:val="Default"/>
        <w:spacing w:line="276" w:lineRule="auto"/>
        <w:jc w:val="center"/>
        <w:rPr>
          <w:b/>
          <w:color w:val="auto"/>
          <w:sz w:val="28"/>
          <w:szCs w:val="28"/>
          <w:lang w:val="uk-UA"/>
        </w:rPr>
      </w:pPr>
      <w:r w:rsidRPr="0036782F">
        <w:rPr>
          <w:b/>
          <w:color w:val="auto"/>
          <w:sz w:val="28"/>
          <w:szCs w:val="28"/>
          <w:lang w:val="uk-UA"/>
        </w:rPr>
        <w:t>«Веселий мудрець Котляре</w:t>
      </w:r>
      <w:r>
        <w:rPr>
          <w:b/>
          <w:color w:val="auto"/>
          <w:sz w:val="28"/>
          <w:szCs w:val="28"/>
          <w:lang w:val="uk-UA"/>
        </w:rPr>
        <w:t>вський без кордонів та шаблонів</w:t>
      </w:r>
      <w:r w:rsidRPr="0036782F">
        <w:rPr>
          <w:b/>
          <w:color w:val="auto"/>
          <w:sz w:val="28"/>
          <w:szCs w:val="28"/>
          <w:lang w:val="uk-UA"/>
        </w:rPr>
        <w:t>»</w: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  <w:r>
        <w:rPr>
          <w:noProof/>
          <w:lang w:val="en-US" w:eastAsia="en-US"/>
        </w:rPr>
        <w:pict>
          <v:shape id="Рисунок 54" o:spid="_x0000_s1078" type="#_x0000_t75" alt="DSC00022" style="position:absolute;left:0;text-align:left;margin-left:24.95pt;margin-top:7.3pt;width:428.4pt;height:280.3pt;z-index:251682304;visibility:visible">
            <v:imagedata r:id="rId58" o:title="" cropbottom="16520f" cropleft="7761f" cropright="7849f"/>
            <w10:wrap type="square"/>
          </v:shape>
        </w:pict>
      </w: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A82F4A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A82F4A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A82F4A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A82F4A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Pr="00A82F4A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Pr="00CB3ED4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>
        <w:rPr>
          <w:noProof/>
          <w:lang w:val="en-US" w:eastAsia="en-US"/>
        </w:rPr>
        <w:pict>
          <v:shape id="Рисунок 57" o:spid="_x0000_s1079" type="#_x0000_t75" alt="IMG_20191024_150422" style="position:absolute;left:0;text-align:left;margin-left:211.45pt;margin-top:48pt;width:245.25pt;height:178.15pt;z-index:251685376;visibility:visible">
            <v:imagedata r:id="rId59" o:title="" croptop="15969f" cropleft="8114f" cropright="2358f" gain="1.25" blacklevel="6554f"/>
            <w10:wrap type="square"/>
          </v:shape>
        </w:pict>
      </w:r>
      <w:r>
        <w:rPr>
          <w:noProof/>
          <w:lang w:val="en-US" w:eastAsia="en-US"/>
        </w:rPr>
        <w:pict>
          <v:shape id="Рисунок 55" o:spid="_x0000_s1080" type="#_x0000_t75" alt="IMG_20191024_141907" style="position:absolute;left:0;text-align:left;margin-left:4.85pt;margin-top:-21.3pt;width:186.75pt;height:247.45pt;z-index:251683328;visibility:visible">
            <v:imagedata r:id="rId60" o:title="" croptop="4438f" cropbottom="7419f" cropleft="11522f"/>
            <w10:wrap type="square"/>
          </v:shape>
        </w:pict>
      </w:r>
    </w:p>
    <w:p w:rsidR="00567EF1" w:rsidRPr="0036782F" w:rsidRDefault="00567EF1" w:rsidP="003A6907">
      <w:pPr>
        <w:pStyle w:val="Default"/>
        <w:spacing w:line="360" w:lineRule="auto"/>
        <w:rPr>
          <w:color w:val="auto"/>
          <w:sz w:val="28"/>
          <w:szCs w:val="28"/>
          <w:lang w:val="uk-UA"/>
        </w:rPr>
      </w:pPr>
    </w:p>
    <w:p w:rsidR="00567EF1" w:rsidRDefault="00567EF1" w:rsidP="003A6907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</w:p>
    <w:p w:rsidR="00567EF1" w:rsidRPr="0036782F" w:rsidRDefault="00567EF1" w:rsidP="003A6907">
      <w:pPr>
        <w:pStyle w:val="Default"/>
        <w:spacing w:line="360" w:lineRule="auto"/>
        <w:jc w:val="center"/>
        <w:rPr>
          <w:b/>
          <w:color w:val="auto"/>
          <w:sz w:val="28"/>
          <w:szCs w:val="28"/>
          <w:lang w:val="uk-UA"/>
        </w:rPr>
      </w:pPr>
      <w:r w:rsidRPr="0036782F">
        <w:rPr>
          <w:b/>
          <w:color w:val="auto"/>
          <w:sz w:val="28"/>
          <w:szCs w:val="28"/>
          <w:lang w:val="uk-UA"/>
        </w:rPr>
        <w:t>Брейн-ринг «Мовне асорті»</w:t>
      </w:r>
    </w:p>
    <w:p w:rsidR="00567EF1" w:rsidRPr="00A82F4A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>
        <w:rPr>
          <w:noProof/>
          <w:lang w:val="en-US" w:eastAsia="en-US"/>
        </w:rPr>
        <w:pict>
          <v:shape id="Рисунок 56" o:spid="_x0000_s1081" type="#_x0000_t75" alt="IMG_20191024_143435" style="position:absolute;left:0;text-align:left;margin-left:-24.75pt;margin-top:27.25pt;width:250.05pt;height:187.5pt;z-index:251684352;visibility:visible">
            <v:imagedata r:id="rId61" o:title=""/>
            <w10:wrap type="square"/>
          </v:shape>
        </w:pict>
      </w:r>
      <w:r>
        <w:rPr>
          <w:noProof/>
          <w:lang w:val="en-US" w:eastAsia="en-US"/>
        </w:rPr>
        <w:pict>
          <v:shape id="Рисунок 58" o:spid="_x0000_s1082" type="#_x0000_t75" alt="IMG_20191030_120839" style="position:absolute;left:0;text-align:left;margin-left:229.85pt;margin-top:26.2pt;width:240.75pt;height:190.3pt;z-index:251686400;visibility:visible">
            <v:imagedata r:id="rId62" o:title="" croptop="3018f" cropbottom="6958f" cropleft="2926f" cropright="6101f"/>
            <w10:wrap type="square"/>
          </v:shape>
        </w:pict>
      </w:r>
    </w:p>
    <w:p w:rsidR="00567EF1" w:rsidRPr="00A82F4A" w:rsidRDefault="00567EF1" w:rsidP="003A6907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567EF1" w:rsidRDefault="00567EF1">
      <w:pPr>
        <w:rPr>
          <w:lang w:val="uk-UA"/>
        </w:rPr>
      </w:pPr>
    </w:p>
    <w:p w:rsidR="00567EF1" w:rsidRDefault="00567EF1">
      <w:pPr>
        <w:rPr>
          <w:lang w:val="uk-UA"/>
        </w:rPr>
      </w:pPr>
    </w:p>
    <w:p w:rsidR="00567EF1" w:rsidRDefault="00567EF1">
      <w:pPr>
        <w:rPr>
          <w:lang w:val="uk-UA"/>
        </w:rPr>
      </w:pPr>
    </w:p>
    <w:p w:rsidR="00567EF1" w:rsidRDefault="00567EF1">
      <w:pPr>
        <w:rPr>
          <w:lang w:val="uk-UA"/>
        </w:rPr>
      </w:pPr>
    </w:p>
    <w:p w:rsidR="00567EF1" w:rsidRDefault="00567EF1">
      <w:pPr>
        <w:rPr>
          <w:lang w:val="uk-UA"/>
        </w:rPr>
      </w:pPr>
    </w:p>
    <w:p w:rsidR="00567EF1" w:rsidRDefault="00567EF1">
      <w:pPr>
        <w:rPr>
          <w:lang w:val="uk-UA"/>
        </w:rPr>
      </w:pPr>
    </w:p>
    <w:p w:rsidR="00567EF1" w:rsidRDefault="00567EF1">
      <w:pPr>
        <w:rPr>
          <w:lang w:val="uk-UA"/>
        </w:rPr>
      </w:pPr>
    </w:p>
    <w:p w:rsidR="00567EF1" w:rsidRDefault="00567EF1">
      <w:pPr>
        <w:rPr>
          <w:lang w:val="uk-UA"/>
        </w:rPr>
      </w:pPr>
    </w:p>
    <w:p w:rsidR="00567EF1" w:rsidRPr="001D71E1" w:rsidRDefault="00567EF1" w:rsidP="001D71E1">
      <w:pPr>
        <w:jc w:val="center"/>
        <w:rPr>
          <w:lang w:val="uk-UA"/>
        </w:rPr>
      </w:pPr>
      <w:r w:rsidRPr="001D71E1">
        <w:rPr>
          <w:lang w:val="uk-UA"/>
        </w:rPr>
        <w:pict>
          <v:shape id="_x0000_i1025" type="#_x0000_t75" style="width:419.25pt;height:236.25pt">
            <v:imagedata r:id="rId63" o:title=""/>
          </v:shape>
        </w:pict>
      </w:r>
    </w:p>
    <w:p w:rsidR="00567EF1" w:rsidRPr="001D71E1" w:rsidRDefault="00567EF1" w:rsidP="001D71E1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1D71E1">
        <w:rPr>
          <w:rFonts w:ascii="Times New Roman" w:hAnsi="Times New Roman"/>
          <w:b/>
          <w:sz w:val="28"/>
          <w:szCs w:val="28"/>
          <w:lang w:val="uk-UA"/>
        </w:rPr>
        <w:t>Засідання Школи наставництва «Спектр»</w:t>
      </w:r>
    </w:p>
    <w:p w:rsidR="00567EF1" w:rsidRDefault="00567EF1">
      <w:pPr>
        <w:rPr>
          <w:lang w:val="uk-UA"/>
        </w:rPr>
      </w:pPr>
    </w:p>
    <w:p w:rsidR="00567EF1" w:rsidRDefault="00567EF1">
      <w:pPr>
        <w:rPr>
          <w:lang w:val="uk-UA"/>
        </w:rPr>
      </w:pPr>
    </w:p>
    <w:p w:rsidR="00567EF1" w:rsidRPr="001D71E1" w:rsidRDefault="00567EF1">
      <w:pPr>
        <w:rPr>
          <w:lang w:val="uk-UA"/>
        </w:rPr>
      </w:pPr>
    </w:p>
    <w:p w:rsidR="00567EF1" w:rsidRDefault="00567EF1" w:rsidP="001D71E1">
      <w:pPr>
        <w:jc w:val="center"/>
        <w:rPr>
          <w:lang w:val="uk-UA"/>
        </w:rPr>
      </w:pPr>
      <w:r w:rsidRPr="001D71E1">
        <w:rPr>
          <w:lang w:val="uk-UA"/>
        </w:rPr>
        <w:pict>
          <v:shape id="_x0000_i1026" type="#_x0000_t75" style="width:447pt;height:252pt">
            <v:imagedata r:id="rId64" o:title=""/>
          </v:shape>
        </w:pict>
      </w:r>
    </w:p>
    <w:p w:rsidR="00567EF1" w:rsidRPr="001D71E1" w:rsidRDefault="00567EF1" w:rsidP="001D71E1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1D71E1">
        <w:rPr>
          <w:rFonts w:ascii="Times New Roman" w:hAnsi="Times New Roman"/>
          <w:b/>
          <w:sz w:val="28"/>
          <w:szCs w:val="28"/>
          <w:lang w:val="uk-UA"/>
        </w:rPr>
        <w:t>Засідання «круглого» столу «Мовна культура молоді»</w:t>
      </w:r>
    </w:p>
    <w:sectPr w:rsidR="00567EF1" w:rsidRPr="001D71E1" w:rsidSect="003E7098">
      <w:footerReference w:type="first" r:id="rId65"/>
      <w:pgSz w:w="11906" w:h="16838"/>
      <w:pgMar w:top="1134" w:right="851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67EF1" w:rsidRDefault="00567EF1" w:rsidP="00340B44">
      <w:pPr>
        <w:spacing w:after="0" w:line="240" w:lineRule="auto"/>
      </w:pPr>
      <w:r>
        <w:separator/>
      </w:r>
    </w:p>
  </w:endnote>
  <w:endnote w:type="continuationSeparator" w:id="1">
    <w:p w:rsidR="00567EF1" w:rsidRDefault="00567EF1" w:rsidP="00340B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67EF1" w:rsidRPr="003E7098" w:rsidRDefault="00567EF1">
    <w:pPr>
      <w:pStyle w:val="Footer"/>
      <w:jc w:val="right"/>
      <w:rPr>
        <w:lang w:val="en-US"/>
      </w:rPr>
    </w:pPr>
  </w:p>
  <w:p w:rsidR="00567EF1" w:rsidRDefault="00567EF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67EF1" w:rsidRDefault="00567EF1" w:rsidP="00340B44">
      <w:pPr>
        <w:spacing w:after="0" w:line="240" w:lineRule="auto"/>
      </w:pPr>
      <w:r>
        <w:separator/>
      </w:r>
    </w:p>
  </w:footnote>
  <w:footnote w:type="continuationSeparator" w:id="1">
    <w:p w:rsidR="00567EF1" w:rsidRDefault="00567EF1" w:rsidP="00340B4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40B44"/>
    <w:rsid w:val="00010824"/>
    <w:rsid w:val="00035EC1"/>
    <w:rsid w:val="000F7AC2"/>
    <w:rsid w:val="001527F9"/>
    <w:rsid w:val="001B2E3E"/>
    <w:rsid w:val="001D71E1"/>
    <w:rsid w:val="002E1A32"/>
    <w:rsid w:val="00340B44"/>
    <w:rsid w:val="0036782F"/>
    <w:rsid w:val="003A6907"/>
    <w:rsid w:val="003E7098"/>
    <w:rsid w:val="004F453C"/>
    <w:rsid w:val="00500E8D"/>
    <w:rsid w:val="00567EF1"/>
    <w:rsid w:val="00694BC2"/>
    <w:rsid w:val="00861D99"/>
    <w:rsid w:val="00A41F31"/>
    <w:rsid w:val="00A5589D"/>
    <w:rsid w:val="00A82F4A"/>
    <w:rsid w:val="00B0047E"/>
    <w:rsid w:val="00B22981"/>
    <w:rsid w:val="00B67A8E"/>
    <w:rsid w:val="00C5236A"/>
    <w:rsid w:val="00CA5CE0"/>
    <w:rsid w:val="00CB3ED4"/>
    <w:rsid w:val="00E131D9"/>
    <w:rsid w:val="00F45D5D"/>
    <w:rsid w:val="00F64A37"/>
    <w:rsid w:val="00F850E1"/>
    <w:rsid w:val="00FA075C"/>
    <w:rsid w:val="00FD40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8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50E1"/>
    <w:pPr>
      <w:spacing w:after="200" w:line="276" w:lineRule="auto"/>
    </w:pPr>
    <w:rPr>
      <w:lang w:val="ru-RU"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uiPriority w:val="99"/>
    <w:rsid w:val="00340B44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val="ru-RU" w:eastAsia="ru-RU"/>
    </w:rPr>
  </w:style>
  <w:style w:type="paragraph" w:styleId="Footer">
    <w:name w:val="footer"/>
    <w:basedOn w:val="Normal"/>
    <w:link w:val="FooterChar"/>
    <w:uiPriority w:val="99"/>
    <w:rsid w:val="00340B44"/>
    <w:pPr>
      <w:tabs>
        <w:tab w:val="center" w:pos="4677"/>
        <w:tab w:val="right" w:pos="9355"/>
      </w:tabs>
    </w:pPr>
    <w:rPr>
      <w:lang w:val="uk-UA" w:eastAsia="en-US"/>
    </w:rPr>
  </w:style>
  <w:style w:type="character" w:customStyle="1" w:styleId="FooterChar">
    <w:name w:val="Footer Char"/>
    <w:basedOn w:val="DefaultParagraphFont"/>
    <w:link w:val="Footer"/>
    <w:uiPriority w:val="99"/>
    <w:locked/>
    <w:rsid w:val="00340B44"/>
    <w:rPr>
      <w:rFonts w:ascii="Calibri" w:hAnsi="Calibri" w:cs="Times New Roman"/>
      <w:lang w:val="uk-UA" w:eastAsia="en-US"/>
    </w:rPr>
  </w:style>
  <w:style w:type="paragraph" w:styleId="Header">
    <w:name w:val="header"/>
    <w:basedOn w:val="Normal"/>
    <w:link w:val="HeaderChar"/>
    <w:uiPriority w:val="99"/>
    <w:semiHidden/>
    <w:rsid w:val="00340B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340B44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13</TotalTime>
  <Pages>18</Pages>
  <Words>255</Words>
  <Characters>1458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Липенко</cp:lastModifiedBy>
  <cp:revision>7</cp:revision>
  <dcterms:created xsi:type="dcterms:W3CDTF">2019-11-07T11:18:00Z</dcterms:created>
  <dcterms:modified xsi:type="dcterms:W3CDTF">2019-11-07T14:33:00Z</dcterms:modified>
</cp:coreProperties>
</file>